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31B6E06C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29E8CD52" w14:textId="77777777" w:rsidR="001B2ABD" w:rsidRDefault="001B2ABD" w:rsidP="001B2ABD">
            <w:pPr>
              <w:tabs>
                <w:tab w:val="left" w:pos="990"/>
              </w:tabs>
              <w:jc w:val="center"/>
            </w:pPr>
            <w:commentRangeStart w:id="0"/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B9FC082" wp14:editId="03BC26AF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E19EC1" id="Oval 2" o:spid="_x0000_s1026" alt="Title: Professional Headshot of Man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" strokecolor="#94b6d2 [3204]" strokeweight="5pt">
                      <v:fill r:id="rId7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  <w:commentRangeEnd w:id="0"/>
            <w:r w:rsidR="00D3276C">
              <w:rPr>
                <w:rStyle w:val="CommentReference"/>
              </w:rPr>
              <w:commentReference w:id="0"/>
            </w:r>
          </w:p>
        </w:tc>
        <w:tc>
          <w:tcPr>
            <w:tcW w:w="720" w:type="dxa"/>
          </w:tcPr>
          <w:p w14:paraId="63197E35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640B92AA" w14:textId="1102070B" w:rsidR="001B2ABD" w:rsidRDefault="00E62E37" w:rsidP="001B2ABD">
            <w:pPr>
              <w:pStyle w:val="Title"/>
            </w:pPr>
            <w:r>
              <w:t>Luiz Maurinho</w:t>
            </w:r>
          </w:p>
          <w:p w14:paraId="2B0674AD" w14:textId="50F9E0B4" w:rsidR="001B2ABD" w:rsidRDefault="001B2ABD" w:rsidP="001B2ABD">
            <w:pPr>
              <w:pStyle w:val="Subtitle"/>
            </w:pPr>
          </w:p>
        </w:tc>
      </w:tr>
      <w:tr w:rsidR="001B2ABD" w:rsidRPr="00E62E37" w14:paraId="22189683" w14:textId="77777777" w:rsidTr="001B2ABD">
        <w:tc>
          <w:tcPr>
            <w:tcW w:w="3600" w:type="dxa"/>
          </w:tcPr>
          <w:p w14:paraId="4FCC6554" w14:textId="5BA61009" w:rsidR="001B2ABD" w:rsidRDefault="00E62E37" w:rsidP="00036450">
            <w:pPr>
              <w:pStyle w:val="Heading3"/>
            </w:pPr>
            <w:r>
              <w:t xml:space="preserve">personal </w:t>
            </w:r>
            <w:sdt>
              <w:sdtPr>
                <w:id w:val="-1711873194"/>
                <w:placeholder>
                  <w:docPart w:val="DF4F6072557E4872B9153F6D1CC66DC7"/>
                </w:placeholder>
                <w:temporary/>
                <w:showingPlcHdr/>
                <w15:appearance w15:val="hidden"/>
              </w:sdtPr>
              <w:sdtContent>
                <w:r w:rsidR="00036450" w:rsidRPr="00D5459D">
                  <w:t>Profile</w:t>
                </w:r>
              </w:sdtContent>
            </w:sdt>
          </w:p>
          <w:p w14:paraId="710376E8" w14:textId="2DD85A88" w:rsidR="00036450" w:rsidRDefault="00E62E37" w:rsidP="009260CD">
            <w:r w:rsidRPr="00E62E37">
              <w:t>I am a hard-working chef looking for a new venue to call home. I have experience in a variety of environments – from fast paced to fine dining. I am looking for a new role that will challenge me and keep me on my toes.</w:t>
            </w:r>
          </w:p>
          <w:p w14:paraId="2CF58BA2" w14:textId="77777777" w:rsidR="00036450" w:rsidRDefault="00036450" w:rsidP="00036450"/>
          <w:p w14:paraId="4D457302" w14:textId="77777777" w:rsidR="00E62E37" w:rsidRDefault="00E62E37" w:rsidP="00036450"/>
          <w:p w14:paraId="62FA8850" w14:textId="351217E4" w:rsidR="00036450" w:rsidRPr="00CB0055" w:rsidRDefault="00E62E37" w:rsidP="00CB0055">
            <w:pPr>
              <w:pStyle w:val="Heading3"/>
            </w:pPr>
            <w:r>
              <w:t>get in touch</w:t>
            </w:r>
          </w:p>
          <w:p w14:paraId="404C4353" w14:textId="35021963" w:rsidR="004D3011" w:rsidRDefault="00E62E37" w:rsidP="004D3011">
            <w:r>
              <w:t>MOBILE:</w:t>
            </w:r>
          </w:p>
          <w:p w14:paraId="48BF8DF6" w14:textId="32982C9A" w:rsidR="004D3011" w:rsidRDefault="00E62E37" w:rsidP="004D3011">
            <w:r>
              <w:t>0421 654 854</w:t>
            </w:r>
          </w:p>
          <w:p w14:paraId="77B5E2CA" w14:textId="77777777" w:rsidR="004D3011" w:rsidRPr="004D3011" w:rsidRDefault="004D3011" w:rsidP="004D3011"/>
          <w:sdt>
            <w:sdtPr>
              <w:id w:val="-240260293"/>
              <w:placeholder>
                <w:docPart w:val="707BF1357BD4400BA84B4DE962532544"/>
              </w:placeholder>
              <w:temporary/>
              <w:showingPlcHdr/>
              <w15:appearance w15:val="hidden"/>
            </w:sdtPr>
            <w:sdtContent>
              <w:p w14:paraId="6A03CA18" w14:textId="02182964" w:rsidR="00036450" w:rsidRDefault="004D3011" w:rsidP="004D3011">
                <w:r w:rsidRPr="004D3011">
                  <w:t>EMAIL:</w:t>
                </w:r>
              </w:p>
            </w:sdtContent>
          </w:sdt>
          <w:p w14:paraId="21E77AB8" w14:textId="66B2FD6F" w:rsidR="00E62E37" w:rsidRPr="00E62E37" w:rsidRDefault="00E62E37" w:rsidP="004D3011">
            <w:pPr>
              <w:rPr>
                <w:rStyle w:val="Hyperlink"/>
                <w:color w:val="auto"/>
                <w:u w:val="none"/>
              </w:rPr>
            </w:pPr>
            <w:r>
              <w:t>Luiz.maurinho@australia.com.au</w:t>
            </w:r>
          </w:p>
          <w:p w14:paraId="7F7AF31E" w14:textId="77777777" w:rsidR="00E62E37" w:rsidRDefault="00E62E37" w:rsidP="00E62E37"/>
          <w:p w14:paraId="2ACDB086" w14:textId="77777777" w:rsidR="00E62E37" w:rsidRDefault="00E62E37" w:rsidP="00E62E37"/>
          <w:p w14:paraId="2E6CE917" w14:textId="7FFEC0B6" w:rsidR="004D3011" w:rsidRPr="00CB0055" w:rsidRDefault="00E62E37" w:rsidP="00CB0055">
            <w:pPr>
              <w:pStyle w:val="Heading3"/>
            </w:pPr>
            <w:r>
              <w:t>refe</w:t>
            </w:r>
            <w:r w:rsidR="00CE7DB5">
              <w:t>r</w:t>
            </w:r>
            <w:r>
              <w:t>ences</w:t>
            </w:r>
          </w:p>
          <w:p w14:paraId="2336E030" w14:textId="5B91029F" w:rsidR="004D3011" w:rsidRDefault="00E62E37" w:rsidP="004D3011">
            <w:r>
              <w:t>Marcos – Head Chef Australian Restaurant</w:t>
            </w:r>
          </w:p>
          <w:p w14:paraId="5E590400" w14:textId="462E97B0" w:rsidR="00E62E37" w:rsidRDefault="00E62E37" w:rsidP="004D3011">
            <w:r>
              <w:t>0452 520 741</w:t>
            </w:r>
          </w:p>
          <w:p w14:paraId="1D65A9FE" w14:textId="77777777" w:rsidR="00E62E37" w:rsidRDefault="00E62E37" w:rsidP="004D3011"/>
          <w:p w14:paraId="2B7F1954" w14:textId="77777777" w:rsidR="004D3011" w:rsidRDefault="00E62E37" w:rsidP="004D3011">
            <w:r>
              <w:t xml:space="preserve">Joana – Manager Brazilian Bar </w:t>
            </w:r>
          </w:p>
          <w:p w14:paraId="2A39E38D" w14:textId="4D23EC1E" w:rsidR="00E62E37" w:rsidRPr="004D3011" w:rsidRDefault="00E62E37" w:rsidP="004D3011">
            <w:r>
              <w:t>0475 854 123</w:t>
            </w:r>
          </w:p>
        </w:tc>
        <w:tc>
          <w:tcPr>
            <w:tcW w:w="720" w:type="dxa"/>
          </w:tcPr>
          <w:p w14:paraId="09DB5DC2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01553383"/>
              <w:placeholder>
                <w:docPart w:val="3B9C5188D294498FB4D7BCD9C695AA0A"/>
              </w:placeholder>
              <w:temporary/>
              <w:showingPlcHdr/>
              <w15:appearance w15:val="hidden"/>
            </w:sdtPr>
            <w:sdtContent>
              <w:p w14:paraId="570111A7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5F0F0ABC" w14:textId="5EE1C5AF" w:rsidR="00036450" w:rsidRDefault="00D3276C" w:rsidP="00B359E4">
            <w:pPr>
              <w:pStyle w:val="Heading4"/>
              <w:rPr>
                <w:bCs/>
              </w:rPr>
            </w:pPr>
            <w:r w:rsidRPr="00D3276C">
              <w:t>Nice Restaurant</w:t>
            </w:r>
            <w:r>
              <w:t xml:space="preserve"> - </w:t>
            </w:r>
            <w:r w:rsidRPr="00D3276C">
              <w:t>Senior CDP/ Sous Chef</w:t>
            </w:r>
          </w:p>
          <w:p w14:paraId="5F1BAAAF" w14:textId="21CF706B" w:rsidR="00036450" w:rsidRPr="00036450" w:rsidRDefault="00D3276C" w:rsidP="00B359E4">
            <w:pPr>
              <w:pStyle w:val="Date"/>
            </w:pPr>
            <w:r w:rsidRPr="00D3276C">
              <w:t>Oct 2019</w:t>
            </w:r>
            <w:r>
              <w:t xml:space="preserve"> </w:t>
            </w:r>
            <w:r w:rsidR="00036450" w:rsidRPr="00036450">
              <w:t>–</w:t>
            </w:r>
            <w:r>
              <w:t xml:space="preserve"> present</w:t>
            </w:r>
          </w:p>
          <w:p w14:paraId="436FD3FD" w14:textId="0841BF61" w:rsidR="00036450" w:rsidRDefault="00D3276C" w:rsidP="00036450">
            <w:r w:rsidRPr="00D3276C">
              <w:t>Responsible for running grill and pasta section as well as responsible for ordering working to high, fine dining standards. In October 2020 I was promoted to Sous Chef and made responsible for daily specials as well as stock orders and general kitchen management.</w:t>
            </w:r>
            <w:r w:rsidR="00036450" w:rsidRPr="00036450">
              <w:t xml:space="preserve"> </w:t>
            </w:r>
          </w:p>
          <w:p w14:paraId="342477A3" w14:textId="77777777" w:rsidR="004D3011" w:rsidRDefault="004D3011" w:rsidP="00036450"/>
          <w:p w14:paraId="760E832D" w14:textId="391C10CD" w:rsidR="004D3011" w:rsidRPr="004D3011" w:rsidRDefault="00D3276C" w:rsidP="00B359E4">
            <w:pPr>
              <w:pStyle w:val="Heading4"/>
              <w:rPr>
                <w:bCs/>
              </w:rPr>
            </w:pPr>
            <w:r w:rsidRPr="00D3276C">
              <w:t>Italian Restaurant</w:t>
            </w:r>
            <w:r>
              <w:t xml:space="preserve"> - </w:t>
            </w:r>
            <w:r w:rsidR="004D3011" w:rsidRPr="004D3011">
              <w:t xml:space="preserve">  </w:t>
            </w:r>
            <w:r>
              <w:t>CDP</w:t>
            </w:r>
          </w:p>
          <w:p w14:paraId="25CB42D2" w14:textId="28C75923" w:rsidR="004D3011" w:rsidRPr="004D3011" w:rsidRDefault="00D3276C" w:rsidP="00B359E4">
            <w:pPr>
              <w:pStyle w:val="Date"/>
            </w:pPr>
            <w:r>
              <w:t xml:space="preserve">Mar 2019 </w:t>
            </w:r>
            <w:r w:rsidR="004D3011" w:rsidRPr="004D3011">
              <w:t>–</w:t>
            </w:r>
            <w:r>
              <w:t xml:space="preserve"> Oct 2019</w:t>
            </w:r>
          </w:p>
          <w:p w14:paraId="01CF344E" w14:textId="29C381DE" w:rsidR="004D3011" w:rsidRPr="004D3011" w:rsidRDefault="00D3276C" w:rsidP="004D3011">
            <w:r w:rsidRPr="00D3276C">
              <w:t>Responsible for running grill and garnish section, working to high, fine dining standards. Unfortunately, I have had to leave this position due to a major cut in hours available.</w:t>
            </w:r>
            <w:r w:rsidR="00036450" w:rsidRPr="004D3011">
              <w:t xml:space="preserve"> </w:t>
            </w:r>
          </w:p>
          <w:p w14:paraId="051648CA" w14:textId="77777777" w:rsidR="004D3011" w:rsidRDefault="004D3011" w:rsidP="00036450"/>
          <w:p w14:paraId="42F3268E" w14:textId="31D9043D" w:rsidR="004D3011" w:rsidRPr="004D3011" w:rsidRDefault="00D3276C" w:rsidP="00B359E4">
            <w:pPr>
              <w:pStyle w:val="Heading4"/>
              <w:rPr>
                <w:bCs/>
              </w:rPr>
            </w:pPr>
            <w:r w:rsidRPr="00D3276C">
              <w:t>Australian Restaurant</w:t>
            </w:r>
            <w:r>
              <w:t xml:space="preserve"> - CDP</w:t>
            </w:r>
          </w:p>
          <w:p w14:paraId="051AF6C3" w14:textId="30BF73F1" w:rsidR="004D3011" w:rsidRPr="004D3011" w:rsidRDefault="00D3276C" w:rsidP="00B359E4">
            <w:pPr>
              <w:pStyle w:val="Date"/>
            </w:pPr>
            <w:r>
              <w:t xml:space="preserve">Jun 2018 </w:t>
            </w:r>
            <w:r w:rsidR="004D3011" w:rsidRPr="004D3011">
              <w:t>–</w:t>
            </w:r>
            <w:r>
              <w:t xml:space="preserve"> Mar 2019</w:t>
            </w:r>
          </w:p>
          <w:p w14:paraId="273BAA8E" w14:textId="535DD1BC" w:rsidR="004D3011" w:rsidRDefault="00D3276C" w:rsidP="00036450">
            <w:r w:rsidRPr="00D3276C">
              <w:t xml:space="preserve">I was responsible for running the grill section and assisting in creating menu specials. I left this restaurant as there was very little opportunity for growth. </w:t>
            </w:r>
          </w:p>
          <w:p w14:paraId="3903DE2B" w14:textId="77777777" w:rsidR="00D3276C" w:rsidRDefault="00D3276C" w:rsidP="00036450"/>
          <w:p w14:paraId="0BFC0E18" w14:textId="24897551" w:rsidR="00D3276C" w:rsidRPr="00D3276C" w:rsidRDefault="00D3276C" w:rsidP="00D3276C">
            <w:pPr>
              <w:pStyle w:val="Heading4"/>
              <w:rPr>
                <w:bCs/>
                <w:lang w:val="it-IT"/>
              </w:rPr>
            </w:pPr>
            <w:r w:rsidRPr="00D3276C">
              <w:rPr>
                <w:lang w:val="it-IT"/>
              </w:rPr>
              <w:t>Brazilian Bar – Apprentice Chef</w:t>
            </w:r>
          </w:p>
          <w:p w14:paraId="5FB56C75" w14:textId="6CF41F63" w:rsidR="00D3276C" w:rsidRPr="00D3276C" w:rsidRDefault="00D3276C" w:rsidP="00D3276C">
            <w:pPr>
              <w:pStyle w:val="Date"/>
              <w:rPr>
                <w:lang w:val="en-AU"/>
              </w:rPr>
            </w:pPr>
            <w:r w:rsidRPr="00D3276C">
              <w:rPr>
                <w:lang w:val="en-AU"/>
              </w:rPr>
              <w:t>Jun 2015 – Jan 2017</w:t>
            </w:r>
          </w:p>
          <w:p w14:paraId="4E0EB81E" w14:textId="5984C6ED" w:rsidR="00D3276C" w:rsidRPr="004D3011" w:rsidRDefault="00D3276C" w:rsidP="00D3276C">
            <w:r w:rsidRPr="00D3276C">
              <w:t>After moving to Broome to be with family, I began working at this Brazilian Bar as an apprentice. I was responsible for both larder and dessert and got to learn in a faster paced venue. I left this job as I was moving back to Melbourne</w:t>
            </w:r>
            <w:r w:rsidRPr="004D3011">
              <w:t xml:space="preserve"> </w:t>
            </w:r>
          </w:p>
          <w:p w14:paraId="381EDCEE" w14:textId="77777777" w:rsidR="00D3276C" w:rsidRDefault="00D3276C" w:rsidP="00036450"/>
          <w:sdt>
            <w:sdtPr>
              <w:id w:val="1049110328"/>
              <w:placeholder>
                <w:docPart w:val="C5D7D74DB4314FE49AC0BCD817E515F2"/>
              </w:placeholder>
              <w:temporary/>
              <w:showingPlcHdr/>
              <w15:appearance w15:val="hidden"/>
            </w:sdtPr>
            <w:sdtContent>
              <w:p w14:paraId="272BFB6D" w14:textId="77777777" w:rsidR="00E62E37" w:rsidRDefault="00E62E37" w:rsidP="00E62E37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5D593D04" w14:textId="589DDD35" w:rsidR="00E62E37" w:rsidRPr="00036450" w:rsidRDefault="00E62E37" w:rsidP="00E62E37">
            <w:pPr>
              <w:pStyle w:val="Heading4"/>
            </w:pPr>
            <w:r>
              <w:t>Le Cordon Bleu Melbourne</w:t>
            </w:r>
          </w:p>
          <w:p w14:paraId="4386BA0A" w14:textId="5E894867" w:rsidR="00E62E37" w:rsidRPr="00B359E4" w:rsidRDefault="00E62E37" w:rsidP="00E62E37">
            <w:pPr>
              <w:pStyle w:val="Date"/>
            </w:pPr>
            <w:r>
              <w:t>Apr 2019</w:t>
            </w:r>
            <w:r w:rsidRPr="00B359E4">
              <w:t xml:space="preserve"> </w:t>
            </w:r>
            <w:r>
              <w:t>–</w:t>
            </w:r>
            <w:r w:rsidRPr="00B359E4">
              <w:t xml:space="preserve"> </w:t>
            </w:r>
            <w:r>
              <w:t>May 2021</w:t>
            </w:r>
          </w:p>
          <w:p w14:paraId="229BE794" w14:textId="1DA9B3BC" w:rsidR="00E62E37" w:rsidRPr="00E62E37" w:rsidRDefault="00E62E37" w:rsidP="00E62E37">
            <w:pPr>
              <w:rPr>
                <w:lang w:val="en-AU"/>
              </w:rPr>
            </w:pPr>
            <w:r w:rsidRPr="00E62E37">
              <w:rPr>
                <w:lang w:val="en-AU"/>
              </w:rPr>
              <w:t>Certificate III, IV in Commercial Cookery, Diploma in Hospitality Man</w:t>
            </w:r>
            <w:r>
              <w:rPr>
                <w:lang w:val="en-AU"/>
              </w:rPr>
              <w:t>agement</w:t>
            </w:r>
          </w:p>
          <w:p w14:paraId="520FD95A" w14:textId="77777777" w:rsidR="00E62E37" w:rsidRPr="00E62E37" w:rsidRDefault="00E62E37" w:rsidP="00E62E37">
            <w:pPr>
              <w:rPr>
                <w:lang w:val="en-AU"/>
              </w:rPr>
            </w:pPr>
          </w:p>
          <w:p w14:paraId="45124190" w14:textId="30023DD4" w:rsidR="00E62E37" w:rsidRPr="00E62E37" w:rsidRDefault="00E62E37" w:rsidP="00E62E37">
            <w:pPr>
              <w:pStyle w:val="Heading4"/>
              <w:rPr>
                <w:lang w:val="pt-BR"/>
              </w:rPr>
            </w:pPr>
            <w:r w:rsidRPr="00E62E37">
              <w:rPr>
                <w:lang w:val="pt-BR"/>
              </w:rPr>
              <w:t>Universidade Federal de Minas G</w:t>
            </w:r>
            <w:r>
              <w:rPr>
                <w:lang w:val="pt-BR"/>
              </w:rPr>
              <w:t>erais</w:t>
            </w:r>
          </w:p>
          <w:p w14:paraId="686A126B" w14:textId="7BC2F08D" w:rsidR="00E62E37" w:rsidRPr="008121C9" w:rsidRDefault="00E62E37" w:rsidP="00E62E37">
            <w:pPr>
              <w:pStyle w:val="Date"/>
              <w:rPr>
                <w:lang w:val="pt-BR"/>
              </w:rPr>
            </w:pPr>
            <w:r w:rsidRPr="008121C9">
              <w:rPr>
                <w:lang w:val="pt-BR"/>
              </w:rPr>
              <w:t>Jan 2010 – Dec 2014</w:t>
            </w:r>
          </w:p>
          <w:p w14:paraId="354B3AB9" w14:textId="47421147" w:rsidR="00036450" w:rsidRPr="00D3276C" w:rsidRDefault="00D3276C" w:rsidP="00D3276C">
            <w:r>
              <w:t>Bachelor of Chemical Engineering</w:t>
            </w:r>
          </w:p>
        </w:tc>
      </w:tr>
    </w:tbl>
    <w:p w14:paraId="2452E81F" w14:textId="77777777" w:rsidR="00683F76" w:rsidRPr="00E62E37" w:rsidRDefault="00683F76" w:rsidP="000C45FF">
      <w:pPr>
        <w:tabs>
          <w:tab w:val="left" w:pos="990"/>
        </w:tabs>
        <w:rPr>
          <w:lang w:val="pt-BR"/>
        </w:rPr>
      </w:pPr>
    </w:p>
    <w:sectPr w:rsidR="00683F76" w:rsidRPr="00E62E37" w:rsidSect="000C45FF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initials="A">
    <w:p w14:paraId="70C0A45E" w14:textId="77777777" w:rsidR="00D3276C" w:rsidRDefault="00D3276C">
      <w:pPr>
        <w:pStyle w:val="CommentText"/>
      </w:pPr>
      <w:r>
        <w:rPr>
          <w:rStyle w:val="CommentReference"/>
        </w:rPr>
        <w:annotationRef/>
      </w:r>
    </w:p>
    <w:p w14:paraId="296E912D" w14:textId="77777777" w:rsidR="00D3276C" w:rsidRPr="008121C9" w:rsidRDefault="00D3276C">
      <w:pPr>
        <w:pStyle w:val="CommentText"/>
        <w:rPr>
          <w:lang w:val="pt-BR"/>
        </w:rPr>
      </w:pPr>
      <w:r w:rsidRPr="008121C9">
        <w:rPr>
          <w:lang w:val="pt-BR"/>
        </w:rPr>
        <w:t>Quer colocar sua própria imagem no círculo?  É fácil!  Selecione a imagem e clique com o botão direito do mouse.  Selecione "Preencher" no menu de atalho.  Escolha Imagem... da lista.  Navegue pelo computador para obter a imagem apropriada.  Clique em OK para inserir a imagem selecionada.</w:t>
      </w:r>
    </w:p>
    <w:p w14:paraId="11C43BE6" w14:textId="77777777" w:rsidR="00D3276C" w:rsidRPr="008121C9" w:rsidRDefault="00D3276C">
      <w:pPr>
        <w:pStyle w:val="CommentText"/>
        <w:rPr>
          <w:lang w:val="pt-BR"/>
        </w:rPr>
      </w:pPr>
    </w:p>
    <w:p w14:paraId="303AA426" w14:textId="77777777" w:rsidR="00D3276C" w:rsidRPr="008121C9" w:rsidRDefault="00D3276C">
      <w:pPr>
        <w:pStyle w:val="CommentText"/>
        <w:rPr>
          <w:lang w:val="pt-BR"/>
        </w:rPr>
      </w:pPr>
      <w:r w:rsidRPr="008121C9">
        <w:rPr>
          <w:lang w:val="pt-BR"/>
        </w:rPr>
        <w:t>Depois que sua imagem for inserida, selecione-a novamente.  Vá para o menu Formatar das Ferramentas de Imagem. Clique na seta para baixo abaixo de "Recortar" e selecione "Preencher" na lista.  Isso ajustará automaticamente sua imagem para cortar para a imagem.  Você pode clicar e arrastar sua imagem para colocá-la adequadamente.</w:t>
      </w:r>
    </w:p>
    <w:p w14:paraId="62DD08EC" w14:textId="77777777" w:rsidR="00D3276C" w:rsidRPr="008121C9" w:rsidRDefault="00D3276C" w:rsidP="007E609A">
      <w:pPr>
        <w:pStyle w:val="CommentText"/>
        <w:rPr>
          <w:lang w:val="pt-BR"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2DD08E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2DD08EC" w16cid:durableId="689DFEE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236B9" w14:textId="77777777" w:rsidR="000B4DE8" w:rsidRDefault="000B4DE8" w:rsidP="000C45FF">
      <w:r>
        <w:separator/>
      </w:r>
    </w:p>
  </w:endnote>
  <w:endnote w:type="continuationSeparator" w:id="0">
    <w:p w14:paraId="47CCD098" w14:textId="77777777" w:rsidR="000B4DE8" w:rsidRDefault="000B4DE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958CC" w14:textId="77777777" w:rsidR="000B4DE8" w:rsidRDefault="000B4DE8" w:rsidP="000C45FF">
      <w:r>
        <w:separator/>
      </w:r>
    </w:p>
  </w:footnote>
  <w:footnote w:type="continuationSeparator" w:id="0">
    <w:p w14:paraId="51D1374B" w14:textId="77777777" w:rsidR="000B4DE8" w:rsidRDefault="000B4DE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1BCC3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22847D" wp14:editId="7F4167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E37"/>
    <w:rsid w:val="00036450"/>
    <w:rsid w:val="00094499"/>
    <w:rsid w:val="000B4DE8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910D8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323AA"/>
    <w:rsid w:val="005E39D5"/>
    <w:rsid w:val="00600670"/>
    <w:rsid w:val="0062123A"/>
    <w:rsid w:val="00646E75"/>
    <w:rsid w:val="006771D0"/>
    <w:rsid w:val="00683F76"/>
    <w:rsid w:val="00715FCB"/>
    <w:rsid w:val="00743101"/>
    <w:rsid w:val="00764C9F"/>
    <w:rsid w:val="007775E1"/>
    <w:rsid w:val="007867A0"/>
    <w:rsid w:val="007927F5"/>
    <w:rsid w:val="00802CA0"/>
    <w:rsid w:val="008121C9"/>
    <w:rsid w:val="009260CD"/>
    <w:rsid w:val="00940A66"/>
    <w:rsid w:val="00952C25"/>
    <w:rsid w:val="00A2118D"/>
    <w:rsid w:val="00AD0A50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029E"/>
    <w:rsid w:val="00C72BED"/>
    <w:rsid w:val="00C9578B"/>
    <w:rsid w:val="00CB0055"/>
    <w:rsid w:val="00CE7DB5"/>
    <w:rsid w:val="00D2522B"/>
    <w:rsid w:val="00D3276C"/>
    <w:rsid w:val="00D422DE"/>
    <w:rsid w:val="00D5459D"/>
    <w:rsid w:val="00DA1F4D"/>
    <w:rsid w:val="00DD172A"/>
    <w:rsid w:val="00E25A26"/>
    <w:rsid w:val="00E4381A"/>
    <w:rsid w:val="00E55D74"/>
    <w:rsid w:val="00E62E37"/>
    <w:rsid w:val="00E81ECC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F0F22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D3276C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327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27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27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27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27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4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5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9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6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26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68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796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11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770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097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257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499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ovi\AppData\Local\Microsoft\Office\16.0\DTS\en-AU%7bAE9DBC32-8EDA-4523-8D19-BE4B7F4C6E97%7d\%7b0E3DE54D-D414-4C2E-8761-64872A5894CC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F4F6072557E4872B9153F6D1CC66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5F32F-5D9E-478E-9F3F-1B1AD661F859}"/>
      </w:docPartPr>
      <w:docPartBody>
        <w:p w:rsidR="00D25171" w:rsidRDefault="00D25171">
          <w:pPr>
            <w:pStyle w:val="DF4F6072557E4872B9153F6D1CC66DC7"/>
          </w:pPr>
          <w:r w:rsidRPr="00D5459D">
            <w:t>Profile</w:t>
          </w:r>
        </w:p>
      </w:docPartBody>
    </w:docPart>
    <w:docPart>
      <w:docPartPr>
        <w:name w:val="707BF1357BD4400BA84B4DE962532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5958D-895C-4B23-8299-ED072ACF40B2}"/>
      </w:docPartPr>
      <w:docPartBody>
        <w:p w:rsidR="00D25171" w:rsidRDefault="00D25171">
          <w:pPr>
            <w:pStyle w:val="707BF1357BD4400BA84B4DE962532544"/>
          </w:pPr>
          <w:r w:rsidRPr="004D3011">
            <w:t>EMAIL:</w:t>
          </w:r>
        </w:p>
      </w:docPartBody>
    </w:docPart>
    <w:docPart>
      <w:docPartPr>
        <w:name w:val="3B9C5188D294498FB4D7BCD9C695A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F68E9-2DF2-4B44-A571-F22FB3829CE8}"/>
      </w:docPartPr>
      <w:docPartBody>
        <w:p w:rsidR="00D25171" w:rsidRDefault="00D25171">
          <w:pPr>
            <w:pStyle w:val="3B9C5188D294498FB4D7BCD9C695AA0A"/>
          </w:pPr>
          <w:r w:rsidRPr="00036450">
            <w:t>WORK EXPERIENCE</w:t>
          </w:r>
        </w:p>
      </w:docPartBody>
    </w:docPart>
    <w:docPart>
      <w:docPartPr>
        <w:name w:val="C5D7D74DB4314FE49AC0BCD817E51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1A0A9-C468-44A1-96A3-DFFB8CBC9B85}"/>
      </w:docPartPr>
      <w:docPartBody>
        <w:p w:rsidR="00D25171" w:rsidRDefault="00D25171" w:rsidP="00D25171">
          <w:pPr>
            <w:pStyle w:val="C5D7D74DB4314FE49AC0BCD817E515F2"/>
          </w:pPr>
          <w:r w:rsidRPr="00036450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171"/>
    <w:rsid w:val="00042C1D"/>
    <w:rsid w:val="00D2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4F6072557E4872B9153F6D1CC66DC7">
    <w:name w:val="DF4F6072557E4872B9153F6D1CC66DC7"/>
  </w:style>
  <w:style w:type="paragraph" w:customStyle="1" w:styleId="707BF1357BD4400BA84B4DE962532544">
    <w:name w:val="707BF1357BD4400BA84B4DE962532544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3B9C5188D294498FB4D7BCD9C695AA0A">
    <w:name w:val="3B9C5188D294498FB4D7BCD9C695AA0A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paragraph" w:customStyle="1" w:styleId="C5D7D74DB4314FE49AC0BCD817E515F2">
    <w:name w:val="C5D7D74DB4314FE49AC0BCD817E515F2"/>
    <w:rsid w:val="00D251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{0E3DE54D-D414-4C2E-8761-64872A5894CC}tf00546271_win32</Template>
  <TotalTime>0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2023-10-25T05:48:00Z</dcterms:created>
  <dcterms:modified xsi:type="dcterms:W3CDTF">2023-10-25T05:48:00Z</dcterms:modified>
</cp:coreProperties>
</file>